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1461B" w14:textId="77777777" w:rsidR="007E08B5" w:rsidRDefault="007E08B5" w:rsidP="00A42CBF">
      <w:pPr>
        <w:rPr>
          <w:lang w:eastAsia="ja-JP"/>
        </w:rPr>
      </w:pPr>
    </w:p>
    <w:p w14:paraId="019B5EF7" w14:textId="3EEC5EC5" w:rsidR="00C66D08" w:rsidRPr="00C93FEE" w:rsidRDefault="009C5A49" w:rsidP="00A42CBF">
      <w:pPr>
        <w:pStyle w:val="Kop1"/>
      </w:pPr>
      <w:bookmarkStart w:id="0" w:name="_Toc208564220"/>
      <w:bookmarkStart w:id="1" w:name="_Toc208564285"/>
      <w:bookmarkStart w:id="2" w:name="_Toc208564342"/>
      <w:bookmarkStart w:id="3" w:name="_Toc208567291"/>
      <w:r>
        <w:t xml:space="preserve">Handleiding </w:t>
      </w:r>
      <w:bookmarkEnd w:id="0"/>
      <w:bookmarkEnd w:id="1"/>
      <w:bookmarkEnd w:id="2"/>
      <w:r w:rsidR="00CD30B1">
        <w:t>tennis kids planner</w:t>
      </w:r>
      <w:bookmarkEnd w:id="3"/>
    </w:p>
    <w:p w14:paraId="4096E573" w14:textId="4643A9DF" w:rsidR="00C66D08" w:rsidRPr="00C66D08" w:rsidRDefault="009C5A49" w:rsidP="00A42CBF">
      <w:pPr>
        <w:pStyle w:val="Kop2"/>
      </w:pPr>
      <w:bookmarkStart w:id="4" w:name="_Toc208564221"/>
      <w:bookmarkStart w:id="5" w:name="_Toc208564286"/>
      <w:bookmarkStart w:id="6" w:name="_Toc208564343"/>
      <w:bookmarkStart w:id="7" w:name="_Toc208567292"/>
      <w:r>
        <w:t>In dit document vind je het stappenplan voor het gebruik van de toernooiplanner</w:t>
      </w:r>
      <w:bookmarkEnd w:id="4"/>
      <w:bookmarkEnd w:id="5"/>
      <w:bookmarkEnd w:id="6"/>
      <w:bookmarkEnd w:id="7"/>
    </w:p>
    <w:p w14:paraId="6364E7EC" w14:textId="7A394C24" w:rsidR="009C5A49" w:rsidRDefault="009C5A49" w:rsidP="00A42CBF">
      <w:pPr>
        <w:rPr>
          <w:rFonts w:ascii="Arial" w:hAnsi="Arial" w:cs="Arial"/>
          <w:color w:val="1B144C"/>
          <w:sz w:val="20"/>
          <w:szCs w:val="20"/>
        </w:rPr>
      </w:pPr>
      <w:r>
        <w:rPr>
          <w:rFonts w:ascii="Arial" w:hAnsi="Arial" w:cs="Arial"/>
          <w:color w:val="1B144C"/>
          <w:sz w:val="20"/>
          <w:szCs w:val="20"/>
        </w:rPr>
        <w:br w:type="page"/>
      </w:r>
    </w:p>
    <w:sdt>
      <w:sdtPr>
        <w:rPr>
          <w:rFonts w:eastAsiaTheme="minorEastAsia" w:cs="Times New Roman"/>
          <w:color w:val="243F60"/>
          <w:sz w:val="24"/>
          <w:szCs w:val="24"/>
          <w:lang w:eastAsia="en-US"/>
        </w:rPr>
        <w:id w:val="15289149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3DA6EA" w14:textId="6DB400D6" w:rsidR="00A42CBF" w:rsidRDefault="00A42CBF">
          <w:pPr>
            <w:pStyle w:val="Kopvaninhoudsopgave"/>
          </w:pPr>
          <w:r>
            <w:t>Inhoud</w:t>
          </w:r>
        </w:p>
        <w:p w14:paraId="30161BA9" w14:textId="72BA0599" w:rsidR="00D74D27" w:rsidRDefault="00A42CBF" w:rsidP="00D74D27">
          <w:pPr>
            <w:pStyle w:val="Inhopg1"/>
            <w:tabs>
              <w:tab w:val="right" w:leader="dot" w:pos="9344"/>
            </w:tabs>
            <w:rPr>
              <w:rFonts w:asciiTheme="minorHAnsi" w:hAnsiTheme="minorHAnsi" w:cstheme="minorBidi"/>
              <w:noProof/>
              <w:color w:val="auto"/>
              <w:kern w:val="2"/>
              <w:lang w:eastAsia="nl-N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567293" w:history="1">
            <w:r w:rsidR="00D74D27" w:rsidRPr="00564BC7">
              <w:rPr>
                <w:rStyle w:val="Hyperlink"/>
                <w:noProof/>
              </w:rPr>
              <w:t>Stap 1: Start de tenniskidsplanner</w:t>
            </w:r>
            <w:r w:rsidR="00D74D27">
              <w:rPr>
                <w:noProof/>
                <w:webHidden/>
              </w:rPr>
              <w:tab/>
            </w:r>
            <w:r w:rsidR="00D74D27">
              <w:rPr>
                <w:noProof/>
                <w:webHidden/>
              </w:rPr>
              <w:fldChar w:fldCharType="begin"/>
            </w:r>
            <w:r w:rsidR="00D74D27">
              <w:rPr>
                <w:noProof/>
                <w:webHidden/>
              </w:rPr>
              <w:instrText xml:space="preserve"> PAGEREF _Toc208567293 \h </w:instrText>
            </w:r>
            <w:r w:rsidR="00D74D27">
              <w:rPr>
                <w:noProof/>
                <w:webHidden/>
              </w:rPr>
            </w:r>
            <w:r w:rsidR="00D74D27">
              <w:rPr>
                <w:noProof/>
                <w:webHidden/>
              </w:rPr>
              <w:fldChar w:fldCharType="separate"/>
            </w:r>
            <w:r w:rsidR="00D74D27">
              <w:rPr>
                <w:noProof/>
                <w:webHidden/>
              </w:rPr>
              <w:t>3</w:t>
            </w:r>
            <w:r w:rsidR="00D74D27">
              <w:rPr>
                <w:noProof/>
                <w:webHidden/>
              </w:rPr>
              <w:fldChar w:fldCharType="end"/>
            </w:r>
          </w:hyperlink>
        </w:p>
        <w:p w14:paraId="5B2FE8E7" w14:textId="2AB09194" w:rsidR="00D74D27" w:rsidRDefault="00D74D27" w:rsidP="00D74D27">
          <w:pPr>
            <w:pStyle w:val="Inhopg2"/>
            <w:tabs>
              <w:tab w:val="right" w:leader="dot" w:pos="9344"/>
            </w:tabs>
            <w:ind w:left="0"/>
            <w:rPr>
              <w:rFonts w:asciiTheme="minorHAnsi" w:hAnsiTheme="minorHAnsi" w:cstheme="minorBidi"/>
              <w:noProof/>
              <w:color w:val="auto"/>
              <w:kern w:val="2"/>
              <w:lang w:eastAsia="nl-NL"/>
              <w14:ligatures w14:val="standardContextual"/>
            </w:rPr>
          </w:pPr>
          <w:hyperlink w:anchor="_Toc208567294" w:history="1">
            <w:r w:rsidRPr="00564BC7">
              <w:rPr>
                <w:rStyle w:val="Hyperlink"/>
                <w:noProof/>
              </w:rPr>
              <w:t>Stap 2: Speeldag bestand aanmaken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_Toc208567294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6BCD5" w14:textId="38517316" w:rsidR="00D74D27" w:rsidRDefault="00D74D27" w:rsidP="00D74D27">
          <w:pPr>
            <w:pStyle w:val="Inhopg2"/>
            <w:tabs>
              <w:tab w:val="right" w:leader="dot" w:pos="9344"/>
            </w:tabs>
            <w:ind w:left="0"/>
            <w:rPr>
              <w:rFonts w:asciiTheme="minorHAnsi" w:hAnsiTheme="minorHAnsi" w:cstheme="minorBidi"/>
              <w:noProof/>
              <w:color w:val="auto"/>
              <w:kern w:val="2"/>
              <w:lang w:eastAsia="nl-NL"/>
              <w14:ligatures w14:val="standardContextual"/>
            </w:rPr>
          </w:pPr>
          <w:hyperlink w:anchor="_Toc208567295" w:history="1">
            <w:r w:rsidRPr="00564BC7">
              <w:rPr>
                <w:rStyle w:val="Hyperlink"/>
                <w:noProof/>
              </w:rPr>
              <w:t>Stap 3: Inloggen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_Toc208567295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72C32" w14:textId="79E455C2" w:rsidR="00D74D27" w:rsidRDefault="00D74D27" w:rsidP="00D74D27">
          <w:pPr>
            <w:pStyle w:val="Inhopg2"/>
            <w:tabs>
              <w:tab w:val="right" w:leader="dot" w:pos="9344"/>
            </w:tabs>
            <w:ind w:left="0"/>
            <w:rPr>
              <w:rFonts w:asciiTheme="minorHAnsi" w:hAnsiTheme="minorHAnsi" w:cstheme="minorBidi"/>
              <w:noProof/>
              <w:color w:val="auto"/>
              <w:kern w:val="2"/>
              <w:lang w:eastAsia="nl-NL"/>
              <w14:ligatures w14:val="standardContextual"/>
            </w:rPr>
          </w:pPr>
          <w:hyperlink w:anchor="_Toc208567296" w:history="1">
            <w:r w:rsidRPr="00564BC7">
              <w:rPr>
                <w:rStyle w:val="Hyperlink"/>
                <w:noProof/>
              </w:rPr>
              <w:t>Stap 4: Inschrijvingen ophalen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_Toc208567296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73474" w14:textId="6931B6D2" w:rsidR="00D74D27" w:rsidRDefault="00D74D27" w:rsidP="00D74D27">
          <w:pPr>
            <w:pStyle w:val="Inhopg2"/>
            <w:tabs>
              <w:tab w:val="right" w:leader="dot" w:pos="9344"/>
            </w:tabs>
            <w:ind w:left="0"/>
            <w:rPr>
              <w:rFonts w:asciiTheme="minorHAnsi" w:hAnsiTheme="minorHAnsi" w:cstheme="minorBidi"/>
              <w:noProof/>
              <w:color w:val="auto"/>
              <w:kern w:val="2"/>
              <w:lang w:eastAsia="nl-NL"/>
              <w14:ligatures w14:val="standardContextual"/>
            </w:rPr>
          </w:pPr>
          <w:hyperlink w:anchor="_Toc208567297" w:history="1">
            <w:r w:rsidRPr="00564BC7">
              <w:rPr>
                <w:rStyle w:val="Hyperlink"/>
                <w:noProof/>
              </w:rPr>
              <w:t>Stap 5: Inschrijvingen online zetten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_Toc208567297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4527A" w14:textId="24DA06DC" w:rsidR="00D74D27" w:rsidRDefault="00D74D27" w:rsidP="00D74D27">
          <w:pPr>
            <w:pStyle w:val="Inhopg2"/>
            <w:tabs>
              <w:tab w:val="right" w:leader="dot" w:pos="9344"/>
            </w:tabs>
            <w:ind w:left="0"/>
            <w:rPr>
              <w:rFonts w:asciiTheme="minorHAnsi" w:hAnsiTheme="minorHAnsi" w:cstheme="minorBidi"/>
              <w:noProof/>
              <w:color w:val="auto"/>
              <w:kern w:val="2"/>
              <w:lang w:eastAsia="nl-NL"/>
              <w14:ligatures w14:val="standardContextual"/>
            </w:rPr>
          </w:pPr>
          <w:hyperlink w:anchor="_Toc208567298" w:history="1">
            <w:r w:rsidRPr="00564BC7">
              <w:rPr>
                <w:rStyle w:val="Hyperlink"/>
                <w:noProof/>
              </w:rPr>
              <w:t>Stap 6: Inschrijvingen bekijken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_Toc208567298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931A7" w14:textId="3BBD1AC4" w:rsidR="00A42CBF" w:rsidRDefault="00A42CBF">
          <w:r>
            <w:rPr>
              <w:b/>
              <w:bCs/>
            </w:rPr>
            <w:fldChar w:fldCharType="end"/>
          </w:r>
        </w:p>
      </w:sdtContent>
    </w:sdt>
    <w:p w14:paraId="1490E723" w14:textId="77777777" w:rsidR="00CB45A0" w:rsidRDefault="00CB45A0" w:rsidP="00A42CBF">
      <w:pPr>
        <w:rPr>
          <w:rStyle w:val="Kop2Char"/>
        </w:rPr>
      </w:pPr>
      <w:r>
        <w:rPr>
          <w:rStyle w:val="Kop2Char"/>
        </w:rPr>
        <w:br w:type="page"/>
      </w:r>
    </w:p>
    <w:p w14:paraId="30FB5D77" w14:textId="77777777" w:rsidR="00C93BD3" w:rsidRPr="00D74D27" w:rsidRDefault="00C93BD3" w:rsidP="00C93BD3">
      <w:pPr>
        <w:pStyle w:val="Kop2"/>
        <w:rPr>
          <w:sz w:val="24"/>
          <w:szCs w:val="32"/>
        </w:rPr>
      </w:pPr>
      <w:bookmarkStart w:id="8" w:name="_Toc208567293"/>
      <w:r w:rsidRPr="00D74D27">
        <w:rPr>
          <w:sz w:val="24"/>
          <w:szCs w:val="32"/>
        </w:rPr>
        <w:lastRenderedPageBreak/>
        <w:t xml:space="preserve">Stap 1: </w:t>
      </w:r>
      <w:r w:rsidRPr="00D74D27">
        <w:rPr>
          <w:sz w:val="24"/>
          <w:szCs w:val="32"/>
        </w:rPr>
        <w:t>Start de tenniskidsplanner</w:t>
      </w:r>
      <w:bookmarkEnd w:id="8"/>
    </w:p>
    <w:p w14:paraId="1B107148" w14:textId="2DEE5005" w:rsidR="00C93BD3" w:rsidRDefault="00AF713E" w:rsidP="00AF713E">
      <w:pPr>
        <w:rPr>
          <w:lang w:val="en-GB"/>
        </w:rPr>
      </w:pPr>
      <w:r w:rsidRPr="00AF713E">
        <w:rPr>
          <w:lang w:val="en-GB"/>
        </w:rPr>
        <w:t xml:space="preserve">Download de </w:t>
      </w:r>
      <w:proofErr w:type="spellStart"/>
      <w:r w:rsidRPr="00AF713E">
        <w:rPr>
          <w:lang w:val="en-GB"/>
        </w:rPr>
        <w:t>Tenniskids</w:t>
      </w:r>
      <w:proofErr w:type="spellEnd"/>
      <w:r w:rsidRPr="00AF713E">
        <w:rPr>
          <w:lang w:val="en-GB"/>
        </w:rPr>
        <w:t xml:space="preserve"> planner </w:t>
      </w:r>
      <w:proofErr w:type="spellStart"/>
      <w:r w:rsidRPr="00AF713E">
        <w:rPr>
          <w:lang w:val="en-GB"/>
        </w:rPr>
        <w:t>h</w:t>
      </w:r>
      <w:r>
        <w:rPr>
          <w:lang w:val="en-GB"/>
        </w:rPr>
        <w:t>ier</w:t>
      </w:r>
      <w:proofErr w:type="spellEnd"/>
      <w:r>
        <w:rPr>
          <w:lang w:val="en-GB"/>
        </w:rPr>
        <w:t xml:space="preserve">: </w:t>
      </w:r>
      <w:hyperlink r:id="rId11" w:history="1">
        <w:r w:rsidRPr="00AF713E">
          <w:rPr>
            <w:rStyle w:val="Hyperlink"/>
            <w:rFonts w:ascii="Arial" w:hAnsi="Arial"/>
            <w:lang w:val="en-GB"/>
          </w:rPr>
          <w:t>Toernooi.nl - Downloads</w:t>
        </w:r>
      </w:hyperlink>
    </w:p>
    <w:p w14:paraId="22F11B1D" w14:textId="64389234" w:rsidR="00AF713E" w:rsidRDefault="00AF713E" w:rsidP="00AF713E">
      <w:pPr>
        <w:rPr>
          <w:lang w:val="en-GB"/>
        </w:rPr>
      </w:pPr>
    </w:p>
    <w:p w14:paraId="68F4F6E6" w14:textId="42894F8A" w:rsidR="00AF713E" w:rsidRPr="00AF713E" w:rsidRDefault="00AF713E" w:rsidP="00AF713E">
      <w:r w:rsidRPr="00AF713E">
        <w:t xml:space="preserve">Open de tenniskidsplanner en maak </w:t>
      </w:r>
      <w:r>
        <w:t>een nieuw speeldag bestand.</w:t>
      </w:r>
    </w:p>
    <w:p w14:paraId="6AA03572" w14:textId="68984162" w:rsidR="00C93BD3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drawing>
          <wp:inline distT="0" distB="0" distL="0" distR="0" wp14:anchorId="581197D8" wp14:editId="12693162">
            <wp:extent cx="5760720" cy="3078480"/>
            <wp:effectExtent l="0" t="0" r="0" b="7620"/>
            <wp:docPr id="1131687756" name="Afbeelding 10" descr="Afbeelding met tekst, software, Webpagina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beelding met tekst, software, Webpagina, Websit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61B4" w14:textId="77777777" w:rsidR="00AF713E" w:rsidRPr="00C93BD3" w:rsidRDefault="00AF713E" w:rsidP="00C93BD3">
      <w:pPr>
        <w:rPr>
          <w:rFonts w:ascii="Arial" w:hAnsi="Arial"/>
        </w:rPr>
      </w:pPr>
    </w:p>
    <w:p w14:paraId="754EA640" w14:textId="1C25655C" w:rsidR="00C93BD3" w:rsidRPr="00C93BD3" w:rsidRDefault="00C93BD3" w:rsidP="00C93BD3">
      <w:pPr>
        <w:rPr>
          <w:rFonts w:ascii="Arial" w:hAnsi="Arial"/>
        </w:rPr>
      </w:pPr>
    </w:p>
    <w:p w14:paraId="703282AF" w14:textId="77777777" w:rsidR="00FE0C10" w:rsidRDefault="00FE0C1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84F5344" w14:textId="694EC86F" w:rsidR="00FE0C10" w:rsidRPr="00D74D27" w:rsidRDefault="00C93BD3" w:rsidP="00FE0C10">
      <w:pPr>
        <w:pStyle w:val="Kop2"/>
        <w:rPr>
          <w:sz w:val="24"/>
          <w:szCs w:val="32"/>
        </w:rPr>
      </w:pPr>
      <w:bookmarkStart w:id="9" w:name="_Toc208567294"/>
      <w:r w:rsidRPr="00D74D27">
        <w:rPr>
          <w:sz w:val="24"/>
          <w:szCs w:val="32"/>
        </w:rPr>
        <w:t xml:space="preserve">Stap 2: </w:t>
      </w:r>
      <w:r w:rsidR="00FE0C10" w:rsidRPr="00D74D27">
        <w:rPr>
          <w:sz w:val="24"/>
          <w:szCs w:val="32"/>
        </w:rPr>
        <w:t>Speeldag bestand aanmaken</w:t>
      </w:r>
      <w:bookmarkEnd w:id="9"/>
    </w:p>
    <w:p w14:paraId="654CD6B1" w14:textId="106F3D01" w:rsidR="00C93BD3" w:rsidRPr="00C93BD3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t>Kies een naam waaronder je het bestand wil opslaan. Dus naam van het toernooi en</w:t>
      </w:r>
      <w:r w:rsidR="00FE0C10">
        <w:rPr>
          <w:rFonts w:ascii="Arial" w:hAnsi="Arial"/>
        </w:rPr>
        <w:t xml:space="preserve"> bijvoorbeeld</w:t>
      </w:r>
      <w:r w:rsidRPr="00C93BD3">
        <w:rPr>
          <w:rFonts w:ascii="Arial" w:hAnsi="Arial"/>
        </w:rPr>
        <w:t xml:space="preserve"> de datum. </w:t>
      </w:r>
      <w:r w:rsidR="00FE0C10" w:rsidRPr="00C93BD3">
        <w:rPr>
          <w:rFonts w:ascii="Arial" w:hAnsi="Arial"/>
        </w:rPr>
        <w:drawing>
          <wp:inline distT="0" distB="0" distL="0" distR="0" wp14:anchorId="79ABE655" wp14:editId="52B04C6E">
            <wp:extent cx="5760720" cy="3604260"/>
            <wp:effectExtent l="0" t="0" r="0" b="0"/>
            <wp:docPr id="1450236069" name="Afbeelding 9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 met tekst, schermopname, software, Computerpicto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1E70" w14:textId="4449185D" w:rsidR="00C93BD3" w:rsidRPr="00C93BD3" w:rsidRDefault="00C93BD3" w:rsidP="00C93BD3">
      <w:pPr>
        <w:rPr>
          <w:rFonts w:ascii="Arial" w:hAnsi="Arial"/>
        </w:rPr>
      </w:pPr>
    </w:p>
    <w:p w14:paraId="170B9178" w14:textId="77777777" w:rsidR="00AA2D75" w:rsidRDefault="00AA2D7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3CAD6737" w14:textId="635D8D88" w:rsidR="00AA2D75" w:rsidRPr="00AA2D75" w:rsidRDefault="00C93BD3" w:rsidP="00AA2D75">
      <w:pPr>
        <w:pStyle w:val="Kop2"/>
        <w:rPr>
          <w:sz w:val="24"/>
          <w:szCs w:val="32"/>
        </w:rPr>
      </w:pPr>
      <w:bookmarkStart w:id="10" w:name="_Toc208567295"/>
      <w:r w:rsidRPr="00AA2D75">
        <w:rPr>
          <w:sz w:val="24"/>
          <w:szCs w:val="32"/>
        </w:rPr>
        <w:t xml:space="preserve">Stap 3: </w:t>
      </w:r>
      <w:r w:rsidR="00AA2D75" w:rsidRPr="00AA2D75">
        <w:rPr>
          <w:sz w:val="24"/>
          <w:szCs w:val="32"/>
        </w:rPr>
        <w:t>Inloggen</w:t>
      </w:r>
      <w:bookmarkEnd w:id="10"/>
    </w:p>
    <w:p w14:paraId="3EE7A065" w14:textId="77777777" w:rsidR="00AA2D75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t xml:space="preserve">Vul het toernooinummer in. Deze vind je op </w:t>
      </w:r>
      <w:proofErr w:type="spellStart"/>
      <w:r w:rsidRPr="00C93BD3">
        <w:rPr>
          <w:rFonts w:ascii="Arial" w:hAnsi="Arial"/>
        </w:rPr>
        <w:t>mijnknltb</w:t>
      </w:r>
      <w:proofErr w:type="spellEnd"/>
      <w:r w:rsidRPr="00C93BD3">
        <w:rPr>
          <w:rFonts w:ascii="Arial" w:hAnsi="Arial"/>
        </w:rPr>
        <w:t xml:space="preserve"> bij het toernooi. </w:t>
      </w:r>
    </w:p>
    <w:p w14:paraId="3DFD9C3C" w14:textId="26F92405" w:rsidR="00C93BD3" w:rsidRPr="00C93BD3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t xml:space="preserve">Bij gebruikersnaam vul je KNLTB_KNLTB in en bij wachtwoord Instroom2023. </w:t>
      </w:r>
      <w:r w:rsidR="00AA2D75" w:rsidRPr="00C93BD3">
        <w:rPr>
          <w:rFonts w:ascii="Arial" w:hAnsi="Arial"/>
        </w:rPr>
        <w:drawing>
          <wp:inline distT="0" distB="0" distL="0" distR="0" wp14:anchorId="00B7D3D8" wp14:editId="2746B4FA">
            <wp:extent cx="4198620" cy="3810000"/>
            <wp:effectExtent l="0" t="0" r="0" b="0"/>
            <wp:docPr id="1772284025" name="Afbeelding 8" descr="Afbeelding met tekst, schermopname, softwar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fbeelding met tekst, schermopname, software, scher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F72B4" w14:textId="0DE9D284" w:rsidR="00C93BD3" w:rsidRPr="00C93BD3" w:rsidRDefault="00C93BD3" w:rsidP="00C93BD3">
      <w:pPr>
        <w:rPr>
          <w:rFonts w:ascii="Arial" w:hAnsi="Arial"/>
        </w:rPr>
      </w:pPr>
    </w:p>
    <w:p w14:paraId="283F40A0" w14:textId="77777777" w:rsidR="00AA2D75" w:rsidRDefault="00AA2D7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4DBABE1B" w14:textId="77777777" w:rsidR="00AA2D75" w:rsidRPr="006A098A" w:rsidRDefault="00C93BD3" w:rsidP="00AA2D75">
      <w:pPr>
        <w:pStyle w:val="Kop2"/>
        <w:rPr>
          <w:sz w:val="24"/>
          <w:szCs w:val="32"/>
        </w:rPr>
      </w:pPr>
      <w:bookmarkStart w:id="11" w:name="_Toc208567296"/>
      <w:r w:rsidRPr="006A098A">
        <w:rPr>
          <w:sz w:val="24"/>
          <w:szCs w:val="32"/>
        </w:rPr>
        <w:t xml:space="preserve">Stap 4: </w:t>
      </w:r>
      <w:r w:rsidR="00AA2D75" w:rsidRPr="006A098A">
        <w:rPr>
          <w:sz w:val="24"/>
          <w:szCs w:val="32"/>
        </w:rPr>
        <w:t>Inschrijvingen ophalen</w:t>
      </w:r>
      <w:bookmarkEnd w:id="11"/>
    </w:p>
    <w:p w14:paraId="06B29E4B" w14:textId="5839252B" w:rsidR="00DB09E3" w:rsidRPr="00DB09E3" w:rsidRDefault="00DB09E3" w:rsidP="00DB09E3">
      <w:r>
        <w:t>Klik op punt 2 &gt; inschrijvingen downloaden</w:t>
      </w:r>
    </w:p>
    <w:p w14:paraId="79C0331C" w14:textId="6A3D538A" w:rsidR="00C93BD3" w:rsidRPr="00C93BD3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t xml:space="preserve"> </w:t>
      </w:r>
    </w:p>
    <w:p w14:paraId="5D75C390" w14:textId="1076DA01" w:rsidR="00C93BD3" w:rsidRPr="00C93BD3" w:rsidRDefault="00AA2D75" w:rsidP="00C93BD3">
      <w:pPr>
        <w:rPr>
          <w:rFonts w:ascii="Arial" w:hAnsi="Arial"/>
        </w:rPr>
      </w:pPr>
      <w:r w:rsidRPr="00C93BD3">
        <w:rPr>
          <w:rFonts w:ascii="Arial" w:hAnsi="Arial"/>
        </w:rPr>
        <w:drawing>
          <wp:inline distT="0" distB="0" distL="0" distR="0" wp14:anchorId="3A960C84" wp14:editId="296AE79D">
            <wp:extent cx="5760720" cy="3093720"/>
            <wp:effectExtent l="0" t="0" r="0" b="0"/>
            <wp:docPr id="1023384794" name="Afbeelding 7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 met tekst, software, Computerpictogram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5809" w14:textId="77777777" w:rsidR="00C93BD3" w:rsidRPr="00C93BD3" w:rsidRDefault="00C93BD3" w:rsidP="00C93BD3">
      <w:pPr>
        <w:rPr>
          <w:rFonts w:ascii="Arial" w:hAnsi="Arial"/>
        </w:rPr>
      </w:pPr>
    </w:p>
    <w:p w14:paraId="652A1A3F" w14:textId="77777777" w:rsidR="00C93BD3" w:rsidRPr="00C93BD3" w:rsidRDefault="00C93BD3" w:rsidP="00C93BD3">
      <w:pPr>
        <w:rPr>
          <w:rFonts w:ascii="Arial" w:hAnsi="Arial"/>
        </w:rPr>
      </w:pPr>
    </w:p>
    <w:p w14:paraId="1B3DDFF2" w14:textId="2D4135B6" w:rsidR="00C93BD3" w:rsidRPr="00C93BD3" w:rsidRDefault="00C93BD3" w:rsidP="00C93BD3">
      <w:pPr>
        <w:rPr>
          <w:rFonts w:ascii="Arial" w:hAnsi="Arial"/>
        </w:rPr>
      </w:pPr>
    </w:p>
    <w:p w14:paraId="2A0501B2" w14:textId="77777777" w:rsidR="006A098A" w:rsidRDefault="006A098A" w:rsidP="00C93BD3">
      <w:pPr>
        <w:rPr>
          <w:rFonts w:ascii="Arial" w:hAnsi="Arial"/>
        </w:rPr>
      </w:pPr>
    </w:p>
    <w:p w14:paraId="33102B8A" w14:textId="77777777" w:rsidR="006A098A" w:rsidRDefault="006A098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2B9A8167" w14:textId="781A706B" w:rsidR="006A098A" w:rsidRPr="006A098A" w:rsidRDefault="00C93BD3" w:rsidP="006A098A">
      <w:pPr>
        <w:pStyle w:val="Kop2"/>
        <w:rPr>
          <w:sz w:val="24"/>
          <w:szCs w:val="32"/>
        </w:rPr>
      </w:pPr>
      <w:bookmarkStart w:id="12" w:name="_Toc208567297"/>
      <w:r w:rsidRPr="006A098A">
        <w:rPr>
          <w:sz w:val="24"/>
          <w:szCs w:val="32"/>
        </w:rPr>
        <w:t xml:space="preserve">Stap 5: </w:t>
      </w:r>
      <w:r w:rsidR="006A098A" w:rsidRPr="006A098A">
        <w:rPr>
          <w:sz w:val="24"/>
          <w:szCs w:val="32"/>
        </w:rPr>
        <w:t>Inschrijvingen online zetten</w:t>
      </w:r>
      <w:bookmarkEnd w:id="12"/>
    </w:p>
    <w:p w14:paraId="2FC50076" w14:textId="2EA5D99F" w:rsidR="00C93BD3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t xml:space="preserve">Vervolgens ga je naar internet &gt; publiceren en klik nogmaals op publiceren. Alle inschrijvingen staan nu online. </w:t>
      </w:r>
      <w:r w:rsidR="006A098A" w:rsidRPr="00C93BD3">
        <w:rPr>
          <w:rFonts w:ascii="Arial" w:hAnsi="Arial"/>
        </w:rPr>
        <w:drawing>
          <wp:inline distT="0" distB="0" distL="0" distR="0" wp14:anchorId="3F5A0E8D" wp14:editId="7CED175A">
            <wp:extent cx="5760720" cy="3093720"/>
            <wp:effectExtent l="0" t="0" r="0" b="0"/>
            <wp:docPr id="508181165" name="Afbeelding 6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 met tekst, software, Computerpictogram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98A5" w14:textId="77777777" w:rsidR="00426BBD" w:rsidRDefault="00426BBD" w:rsidP="00C93BD3">
      <w:pPr>
        <w:rPr>
          <w:rFonts w:ascii="Arial" w:hAnsi="Arial"/>
        </w:rPr>
      </w:pPr>
    </w:p>
    <w:p w14:paraId="55FCECA6" w14:textId="4CB7A56A" w:rsidR="00426BBD" w:rsidRPr="00426BBD" w:rsidRDefault="00426BBD" w:rsidP="00426BBD">
      <w:pPr>
        <w:pStyle w:val="Kop2"/>
        <w:rPr>
          <w:sz w:val="24"/>
          <w:szCs w:val="32"/>
        </w:rPr>
      </w:pPr>
      <w:bookmarkStart w:id="13" w:name="_Toc208567298"/>
      <w:r w:rsidRPr="00426BBD">
        <w:rPr>
          <w:sz w:val="24"/>
          <w:szCs w:val="32"/>
        </w:rPr>
        <w:t>Stap 6: Inschrijvingen bekijken</w:t>
      </w:r>
      <w:bookmarkEnd w:id="13"/>
    </w:p>
    <w:p w14:paraId="6D3C7A88" w14:textId="77777777" w:rsidR="00C93BD3" w:rsidRDefault="00C93BD3" w:rsidP="00C93BD3">
      <w:pPr>
        <w:rPr>
          <w:rFonts w:ascii="Arial" w:hAnsi="Arial"/>
        </w:rPr>
      </w:pPr>
      <w:r w:rsidRPr="00C93BD3">
        <w:rPr>
          <w:rFonts w:ascii="Arial" w:hAnsi="Arial"/>
        </w:rPr>
        <w:t xml:space="preserve">Als je links in de balk naar spelers gaat kun je de spelers + mailadressen zien. </w:t>
      </w:r>
    </w:p>
    <w:p w14:paraId="61100AD4" w14:textId="77777777" w:rsidR="00D74D27" w:rsidRPr="00C93BD3" w:rsidRDefault="00D74D27" w:rsidP="00C93BD3">
      <w:pPr>
        <w:rPr>
          <w:rFonts w:ascii="Arial" w:hAnsi="Arial"/>
        </w:rPr>
      </w:pPr>
    </w:p>
    <w:p w14:paraId="44359FFA" w14:textId="77777777" w:rsidR="00C93BD3" w:rsidRPr="00C93BD3" w:rsidRDefault="00C93BD3" w:rsidP="00C93BD3">
      <w:pPr>
        <w:rPr>
          <w:rFonts w:ascii="Arial" w:hAnsi="Arial"/>
        </w:rPr>
      </w:pPr>
    </w:p>
    <w:p w14:paraId="58471B4D" w14:textId="77777777" w:rsidR="00C93BD3" w:rsidRPr="00C93BD3" w:rsidRDefault="00C93BD3" w:rsidP="00C93BD3">
      <w:pPr>
        <w:rPr>
          <w:rFonts w:ascii="Arial" w:hAnsi="Arial"/>
        </w:rPr>
      </w:pPr>
    </w:p>
    <w:p w14:paraId="3AEF3EE0" w14:textId="77777777" w:rsidR="00C93BD3" w:rsidRPr="00C93BD3" w:rsidRDefault="00C93BD3" w:rsidP="00C93BD3">
      <w:pPr>
        <w:rPr>
          <w:rFonts w:ascii="Arial" w:hAnsi="Arial"/>
        </w:rPr>
      </w:pPr>
    </w:p>
    <w:p w14:paraId="308AEA52" w14:textId="77777777" w:rsidR="003A23C4" w:rsidRPr="00830C58" w:rsidRDefault="003A23C4" w:rsidP="00A42CBF">
      <w:pPr>
        <w:rPr>
          <w:rFonts w:ascii="Arial" w:hAnsi="Arial"/>
        </w:rPr>
      </w:pPr>
    </w:p>
    <w:sectPr w:rsidR="003A23C4" w:rsidRPr="00830C58" w:rsidSect="007F4353">
      <w:headerReference w:type="default" r:id="rId17"/>
      <w:headerReference w:type="first" r:id="rId18"/>
      <w:pgSz w:w="11900" w:h="16820"/>
      <w:pgMar w:top="2268" w:right="1554" w:bottom="2693" w:left="992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D84A5" w14:textId="77777777" w:rsidR="007E29EE" w:rsidRDefault="007E29EE" w:rsidP="00D82194">
      <w:r>
        <w:separator/>
      </w:r>
    </w:p>
  </w:endnote>
  <w:endnote w:type="continuationSeparator" w:id="0">
    <w:p w14:paraId="18AB1AC3" w14:textId="77777777" w:rsidR="007E29EE" w:rsidRDefault="007E29EE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C3793" w14:textId="77777777" w:rsidR="007E29EE" w:rsidRDefault="007E29EE" w:rsidP="00D82194">
      <w:r>
        <w:separator/>
      </w:r>
    </w:p>
  </w:footnote>
  <w:footnote w:type="continuationSeparator" w:id="0">
    <w:p w14:paraId="5BBA294D" w14:textId="77777777" w:rsidR="007E29EE" w:rsidRDefault="007E29EE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F2192" w14:textId="77777777" w:rsidR="00DF55CD" w:rsidRDefault="00F73598">
    <w:pPr>
      <w:pStyle w:val="Koptekst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54B19C5" wp14:editId="5D2885F0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2695" cy="1546860"/>
          <wp:effectExtent l="0" t="0" r="8255" b="0"/>
          <wp:wrapNone/>
          <wp:docPr id="860490271" name="Afbeelding 860490271" descr="Afbeelding met tekst, schermopnam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490271" name="Afbeelding 860490271" descr="Afbeelding met tekst, schermopname, ontwerp&#10;&#10;Automatisch gegenereerde beschrijving"/>
                  <pic:cNvPicPr/>
                </pic:nvPicPr>
                <pic:blipFill rotWithShape="1">
                  <a:blip r:embed="rId1"/>
                  <a:srcRect l="-403" r="1" b="85422"/>
                  <a:stretch/>
                </pic:blipFill>
                <pic:spPr bwMode="auto">
                  <a:xfrm>
                    <a:off x="0" y="0"/>
                    <a:ext cx="7592695" cy="1546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5CD">
      <w:rPr>
        <w:noProof/>
        <w:lang w:val="en-US"/>
      </w:rPr>
      <w:drawing>
        <wp:anchor distT="0" distB="0" distL="114300" distR="114300" simplePos="0" relativeHeight="251664384" behindDoc="1" locked="1" layoutInCell="1" allowOverlap="1" wp14:anchorId="76A72D43" wp14:editId="068064D2">
          <wp:simplePos x="0" y="0"/>
          <wp:positionH relativeFrom="column">
            <wp:posOffset>-630555</wp:posOffset>
          </wp:positionH>
          <wp:positionV relativeFrom="paragraph">
            <wp:posOffset>45085</wp:posOffset>
          </wp:positionV>
          <wp:extent cx="7566353" cy="10616400"/>
          <wp:effectExtent l="0" t="0" r="3175" b="1270"/>
          <wp:wrapNone/>
          <wp:docPr id="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ceholder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6353" cy="10616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909A4" w14:textId="77777777" w:rsidR="00DF55CD" w:rsidRDefault="00DF55CD">
    <w:pPr>
      <w:pStyle w:val="Kopteks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6A87AF9" wp14:editId="08825C28">
          <wp:simplePos x="0" y="0"/>
          <wp:positionH relativeFrom="column">
            <wp:posOffset>-630555</wp:posOffset>
          </wp:positionH>
          <wp:positionV relativeFrom="paragraph">
            <wp:posOffset>40640</wp:posOffset>
          </wp:positionV>
          <wp:extent cx="7562959" cy="10611869"/>
          <wp:effectExtent l="0" t="0" r="0" b="5715"/>
          <wp:wrapNone/>
          <wp:docPr id="5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959" cy="10611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C420A"/>
    <w:multiLevelType w:val="hybridMultilevel"/>
    <w:tmpl w:val="F9B418BE"/>
    <w:lvl w:ilvl="0" w:tplc="31226C1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D66A6"/>
    <w:multiLevelType w:val="hybridMultilevel"/>
    <w:tmpl w:val="12C09354"/>
    <w:lvl w:ilvl="0" w:tplc="75B401E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55790"/>
    <w:multiLevelType w:val="hybridMultilevel"/>
    <w:tmpl w:val="77160A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7400401">
    <w:abstractNumId w:val="1"/>
  </w:num>
  <w:num w:numId="2" w16cid:durableId="635454862">
    <w:abstractNumId w:val="0"/>
  </w:num>
  <w:num w:numId="3" w16cid:durableId="7604872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EE"/>
    <w:rsid w:val="00003F26"/>
    <w:rsid w:val="00005666"/>
    <w:rsid w:val="00007390"/>
    <w:rsid w:val="000147D1"/>
    <w:rsid w:val="00034048"/>
    <w:rsid w:val="00036A52"/>
    <w:rsid w:val="00040AFE"/>
    <w:rsid w:val="00051E87"/>
    <w:rsid w:val="000547CF"/>
    <w:rsid w:val="000A7106"/>
    <w:rsid w:val="000E53F9"/>
    <w:rsid w:val="000F0BA6"/>
    <w:rsid w:val="00110652"/>
    <w:rsid w:val="001211C4"/>
    <w:rsid w:val="00126C4E"/>
    <w:rsid w:val="00131125"/>
    <w:rsid w:val="00157311"/>
    <w:rsid w:val="001D07E2"/>
    <w:rsid w:val="001F1E19"/>
    <w:rsid w:val="00240341"/>
    <w:rsid w:val="00262B61"/>
    <w:rsid w:val="002656DB"/>
    <w:rsid w:val="0027281D"/>
    <w:rsid w:val="002D4368"/>
    <w:rsid w:val="002E04AD"/>
    <w:rsid w:val="002E67ED"/>
    <w:rsid w:val="002E7DFA"/>
    <w:rsid w:val="00300855"/>
    <w:rsid w:val="003A23C4"/>
    <w:rsid w:val="003C116A"/>
    <w:rsid w:val="003D6581"/>
    <w:rsid w:val="00400447"/>
    <w:rsid w:val="00407208"/>
    <w:rsid w:val="0042184C"/>
    <w:rsid w:val="00425DA1"/>
    <w:rsid w:val="00426BBD"/>
    <w:rsid w:val="004834F4"/>
    <w:rsid w:val="00491D99"/>
    <w:rsid w:val="0049347C"/>
    <w:rsid w:val="004D77DF"/>
    <w:rsid w:val="004F6894"/>
    <w:rsid w:val="00546554"/>
    <w:rsid w:val="0057669C"/>
    <w:rsid w:val="00585501"/>
    <w:rsid w:val="005B0A18"/>
    <w:rsid w:val="005C037A"/>
    <w:rsid w:val="005C6C45"/>
    <w:rsid w:val="006020F3"/>
    <w:rsid w:val="00615191"/>
    <w:rsid w:val="0062686A"/>
    <w:rsid w:val="00636B41"/>
    <w:rsid w:val="00686D54"/>
    <w:rsid w:val="00693CA7"/>
    <w:rsid w:val="006A098A"/>
    <w:rsid w:val="006C2099"/>
    <w:rsid w:val="0070300D"/>
    <w:rsid w:val="00716BD7"/>
    <w:rsid w:val="00746BB7"/>
    <w:rsid w:val="007678EC"/>
    <w:rsid w:val="007A6624"/>
    <w:rsid w:val="007B3143"/>
    <w:rsid w:val="007C1FC7"/>
    <w:rsid w:val="007E08B5"/>
    <w:rsid w:val="007E29EE"/>
    <w:rsid w:val="007F4353"/>
    <w:rsid w:val="008209C8"/>
    <w:rsid w:val="00830C58"/>
    <w:rsid w:val="00862A76"/>
    <w:rsid w:val="00896115"/>
    <w:rsid w:val="009305F9"/>
    <w:rsid w:val="009324D8"/>
    <w:rsid w:val="00960D1A"/>
    <w:rsid w:val="00986BDA"/>
    <w:rsid w:val="009C5A49"/>
    <w:rsid w:val="009D7576"/>
    <w:rsid w:val="009E13E4"/>
    <w:rsid w:val="00A34F2A"/>
    <w:rsid w:val="00A42CBF"/>
    <w:rsid w:val="00A60B70"/>
    <w:rsid w:val="00AA0E47"/>
    <w:rsid w:val="00AA2D75"/>
    <w:rsid w:val="00AC0E44"/>
    <w:rsid w:val="00AF713E"/>
    <w:rsid w:val="00B3221F"/>
    <w:rsid w:val="00B343CE"/>
    <w:rsid w:val="00B44734"/>
    <w:rsid w:val="00B511C2"/>
    <w:rsid w:val="00B5288F"/>
    <w:rsid w:val="00B83075"/>
    <w:rsid w:val="00B90212"/>
    <w:rsid w:val="00BE75B7"/>
    <w:rsid w:val="00BF5E8B"/>
    <w:rsid w:val="00C26C13"/>
    <w:rsid w:val="00C3008B"/>
    <w:rsid w:val="00C304BD"/>
    <w:rsid w:val="00C57766"/>
    <w:rsid w:val="00C66D08"/>
    <w:rsid w:val="00C706E1"/>
    <w:rsid w:val="00C8108B"/>
    <w:rsid w:val="00C93BD3"/>
    <w:rsid w:val="00C93FEE"/>
    <w:rsid w:val="00CB21A9"/>
    <w:rsid w:val="00CB45A0"/>
    <w:rsid w:val="00CD30B1"/>
    <w:rsid w:val="00D0798B"/>
    <w:rsid w:val="00D3590B"/>
    <w:rsid w:val="00D37BB5"/>
    <w:rsid w:val="00D40FDF"/>
    <w:rsid w:val="00D46A52"/>
    <w:rsid w:val="00D74D27"/>
    <w:rsid w:val="00D75E74"/>
    <w:rsid w:val="00D82194"/>
    <w:rsid w:val="00D87D8A"/>
    <w:rsid w:val="00DB09E3"/>
    <w:rsid w:val="00DE6FC1"/>
    <w:rsid w:val="00DF55CD"/>
    <w:rsid w:val="00E0078C"/>
    <w:rsid w:val="00E04901"/>
    <w:rsid w:val="00E123E0"/>
    <w:rsid w:val="00E47230"/>
    <w:rsid w:val="00E84C9E"/>
    <w:rsid w:val="00E971F8"/>
    <w:rsid w:val="00F12F1E"/>
    <w:rsid w:val="00F14C44"/>
    <w:rsid w:val="00F213FA"/>
    <w:rsid w:val="00F634D7"/>
    <w:rsid w:val="00F73598"/>
    <w:rsid w:val="00FA0881"/>
    <w:rsid w:val="00FE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6C0CD73"/>
  <w14:defaultImageDpi w14:val="300"/>
  <w15:docId w15:val="{392319B1-3905-45A9-859B-B49A8F4B5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42CBF"/>
    <w:rPr>
      <w:rFonts w:asciiTheme="majorHAnsi" w:hAnsiTheme="majorHAnsi"/>
      <w:color w:val="243F60"/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93FEE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3EC8BC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93FEE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1B144C"/>
      <w:sz w:val="2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45A0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2194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C93FEE"/>
    <w:rPr>
      <w:rFonts w:ascii="Arial" w:eastAsiaTheme="majorEastAsia" w:hAnsi="Arial" w:cstheme="majorBidi"/>
      <w:b/>
      <w:color w:val="3EC8BC"/>
      <w:sz w:val="40"/>
      <w:szCs w:val="32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C93FEE"/>
    <w:rPr>
      <w:rFonts w:ascii="Arial" w:eastAsiaTheme="majorEastAsia" w:hAnsi="Arial" w:cstheme="majorBidi"/>
      <w:b/>
      <w:color w:val="1B144C"/>
      <w:szCs w:val="26"/>
      <w:lang w:val="nl-NL" w:eastAsia="en-US"/>
    </w:rPr>
  </w:style>
  <w:style w:type="paragraph" w:customStyle="1" w:styleId="Kop30">
    <w:name w:val="Kop3"/>
    <w:basedOn w:val="Standaard"/>
    <w:qFormat/>
    <w:rsid w:val="00C66D08"/>
    <w:pPr>
      <w:spacing w:line="276" w:lineRule="auto"/>
    </w:pPr>
    <w:rPr>
      <w:rFonts w:ascii="Arial" w:hAnsi="Arial"/>
      <w:b/>
      <w:color w:val="00DEFF"/>
      <w:sz w:val="20"/>
    </w:rPr>
  </w:style>
  <w:style w:type="paragraph" w:styleId="Lijstalinea">
    <w:name w:val="List Paragraph"/>
    <w:basedOn w:val="Standaard"/>
    <w:uiPriority w:val="34"/>
    <w:qFormat/>
    <w:rsid w:val="00CB45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Kop3Char">
    <w:name w:val="Kop 3 Char"/>
    <w:basedOn w:val="Standaardalinea-lettertype"/>
    <w:link w:val="Kop3"/>
    <w:uiPriority w:val="9"/>
    <w:rsid w:val="00CB45A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l-NL" w:eastAsia="en-U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42CBF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A42CBF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42CBF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A42CBF"/>
    <w:pPr>
      <w:spacing w:after="100"/>
      <w:ind w:left="480"/>
    </w:pPr>
  </w:style>
  <w:style w:type="character" w:styleId="Hyperlink">
    <w:name w:val="Hyperlink"/>
    <w:basedOn w:val="Standaardalinea-lettertype"/>
    <w:uiPriority w:val="99"/>
    <w:unhideWhenUsed/>
    <w:rsid w:val="00A42CB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F7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6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oernooi.nl/product/download.aspx?pgid=15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nederlandsetennisbond.sharepoint.com/sites/KNLTBIedereen/010%20KNLTB%20Algemeen/03.%20KNLTB%20Sjablonen/KNLTB%20Word%20Sjabloon%20Tenniskids.dotm?OR=81dd2b71-fb82-4b33-ac71-fed46bf0f87a&amp;CID=920ac4a1-30cc-d000-c7d1-26fc32dabd5c&amp;CT=17576620096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07354A6BDC24786F13187A4899C12" ma:contentTypeVersion="19" ma:contentTypeDescription="Een nieuw document maken." ma:contentTypeScope="" ma:versionID="8993e2adc8f1a9c36415ecfe9992fa89">
  <xsd:schema xmlns:xsd="http://www.w3.org/2001/XMLSchema" xmlns:xs="http://www.w3.org/2001/XMLSchema" xmlns:p="http://schemas.microsoft.com/office/2006/metadata/properties" xmlns:ns2="ba0a0fbe-777f-4340-b394-bca155e643b7" xmlns:ns3="e8671b81-3b0b-434a-b336-7febf9374488" targetNamespace="http://schemas.microsoft.com/office/2006/metadata/properties" ma:root="true" ma:fieldsID="203f8aeafaff244fd46ec3d16f1228c9" ns2:_="" ns3:_="">
    <xsd:import namespace="ba0a0fbe-777f-4340-b394-bca155e643b7"/>
    <xsd:import namespace="e8671b81-3b0b-434a-b336-7febf93744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perso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a0fbe-777f-4340-b394-bca155e64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persoon" ma:index="20" nillable="true" ma:displayName="persoon" ma:format="Dropdown" ma:list="UserInfo" ma:SharePointGroup="0" ma:internalName="perso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71b81-3b0b-434a-b336-7febf937448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75f879-f329-4265-80be-168d6addba3c}" ma:internalName="TaxCatchAll" ma:showField="CatchAllData" ma:web="e8671b81-3b0b-434a-b336-7febf93744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0a0fbe-777f-4340-b394-bca155e643b7">
      <Terms xmlns="http://schemas.microsoft.com/office/infopath/2007/PartnerControls"/>
    </lcf76f155ced4ddcb4097134ff3c332f>
    <TaxCatchAll xmlns="e8671b81-3b0b-434a-b336-7febf9374488" xsi:nil="true"/>
    <persoon xmlns="ba0a0fbe-777f-4340-b394-bca155e643b7">
      <UserInfo>
        <DisplayName/>
        <AccountId xsi:nil="true"/>
        <AccountType/>
      </UserInfo>
    </persoon>
  </documentManagement>
</p:properties>
</file>

<file path=customXml/itemProps1.xml><?xml version="1.0" encoding="utf-8"?>
<ds:datastoreItem xmlns:ds="http://schemas.openxmlformats.org/officeDocument/2006/customXml" ds:itemID="{4C69BF63-ECB1-0040-B2C6-3C6530915D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BAAF81-6F55-4980-8EA3-2BC8278D08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DA74F-CC2F-41C8-B163-BED85FBB3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a0fbe-777f-4340-b394-bca155e643b7"/>
    <ds:schemaRef ds:uri="e8671b81-3b0b-434a-b336-7febf9374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36D965-3EE1-4CD0-8197-7D08CA60B455}">
  <ds:schemaRefs>
    <ds:schemaRef ds:uri="http://schemas.microsoft.com/office/2006/metadata/properties"/>
    <ds:schemaRef ds:uri="http://schemas.microsoft.com/office/infopath/2007/PartnerControls"/>
    <ds:schemaRef ds:uri="ba0a0fbe-777f-4340-b394-bca155e643b7"/>
    <ds:schemaRef ds:uri="e8671b81-3b0b-434a-b336-7febf93744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KNLTB%20Word%20Sjabloon%20Tenniskids.dotm?OR=81dd2b71-fb82-4b33-ac71-fed46bf0f87a&amp;CID=920ac4a1-30cc-d000-c7d1-26fc32dabd5c&amp;CT=1757662009694</Template>
  <TotalTime>8</TotalTime>
  <Pages>7</Pages>
  <Words>173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Janieke van Arkel</dc:creator>
  <cp:keywords/>
  <dc:description/>
  <cp:lastModifiedBy>Janieke van Arkel</cp:lastModifiedBy>
  <cp:revision>11</cp:revision>
  <cp:lastPrinted>2016-11-14T10:03:00Z</cp:lastPrinted>
  <dcterms:created xsi:type="dcterms:W3CDTF">2025-09-12T08:53:00Z</dcterms:created>
  <dcterms:modified xsi:type="dcterms:W3CDTF">2025-09-12T09:01:00Z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0x010100B0807354A6BDC24786F13187A4899C12</vt:lpwstr>
  </property>
</Properties>
</file>